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F32" w:rsidRDefault="004F2F32">
      <w:pPr>
        <w:rPr>
          <w:b/>
          <w:sz w:val="28"/>
          <w:szCs w:val="28"/>
        </w:rPr>
      </w:pPr>
      <w:r>
        <w:rPr>
          <w:b/>
          <w:sz w:val="28"/>
          <w:szCs w:val="28"/>
        </w:rPr>
        <w:t>Great Bedwyn Neighbourhood Development Plan Working Group</w:t>
      </w:r>
    </w:p>
    <w:p w:rsidR="004F2F32" w:rsidRDefault="004F2F32" w:rsidP="005C2399">
      <w:pPr>
        <w:pStyle w:val="NoSpacing"/>
        <w:rPr>
          <w:b/>
          <w:sz w:val="28"/>
          <w:szCs w:val="28"/>
        </w:rPr>
      </w:pPr>
      <w:r>
        <w:rPr>
          <w:b/>
          <w:sz w:val="28"/>
          <w:szCs w:val="28"/>
        </w:rPr>
        <w:t>Record of Meeting 2</w:t>
      </w:r>
    </w:p>
    <w:p w:rsidR="004F2F32" w:rsidRDefault="004F2F32" w:rsidP="005C2399">
      <w:pPr>
        <w:pStyle w:val="NoSpacing"/>
        <w:rPr>
          <w:b/>
          <w:sz w:val="28"/>
          <w:szCs w:val="28"/>
        </w:rPr>
      </w:pPr>
    </w:p>
    <w:p w:rsidR="004F2F32" w:rsidRDefault="004F2F32" w:rsidP="005C2399">
      <w:pPr>
        <w:pStyle w:val="NoSpacing"/>
      </w:pPr>
      <w:r>
        <w:t>Monday 18</w:t>
      </w:r>
      <w:r w:rsidRPr="005C2399">
        <w:rPr>
          <w:vertAlign w:val="superscript"/>
        </w:rPr>
        <w:t>th</w:t>
      </w:r>
      <w:r>
        <w:t xml:space="preserve"> January 2016, 1730 at Manor Farmhouse. </w:t>
      </w:r>
    </w:p>
    <w:p w:rsidR="004F2F32" w:rsidRDefault="004F2F32" w:rsidP="005C2399">
      <w:pPr>
        <w:pStyle w:val="NoSpacing"/>
      </w:pPr>
    </w:p>
    <w:p w:rsidR="004F2F32" w:rsidRDefault="004F2F32" w:rsidP="005C2399">
      <w:pPr>
        <w:pStyle w:val="NoSpacing"/>
        <w:rPr>
          <w:b/>
        </w:rPr>
      </w:pPr>
      <w:r>
        <w:rPr>
          <w:b/>
        </w:rPr>
        <w:t>Present:</w:t>
      </w:r>
    </w:p>
    <w:p w:rsidR="004F2F32" w:rsidRDefault="004F2F32" w:rsidP="005C2399">
      <w:pPr>
        <w:pStyle w:val="NoSpacing"/>
      </w:pPr>
      <w:r>
        <w:t>Martin Bailey (MB)</w:t>
      </w:r>
    </w:p>
    <w:p w:rsidR="004F2F32" w:rsidRDefault="004F2F32" w:rsidP="005C2399">
      <w:pPr>
        <w:pStyle w:val="NoSpacing"/>
      </w:pPr>
      <w:r>
        <w:t>Chitra Bharucha (Vice Chair) (CB)</w:t>
      </w:r>
    </w:p>
    <w:p w:rsidR="004F2F32" w:rsidRDefault="004F2F32" w:rsidP="005C2399">
      <w:pPr>
        <w:pStyle w:val="NoSpacing"/>
      </w:pPr>
      <w:r>
        <w:t>Ali Burch (AB)</w:t>
      </w:r>
    </w:p>
    <w:p w:rsidR="004F2F32" w:rsidRDefault="004F2F32" w:rsidP="005C2399">
      <w:pPr>
        <w:pStyle w:val="NoSpacing"/>
      </w:pPr>
      <w:r>
        <w:t>Anna Ditchburn (AD)</w:t>
      </w:r>
    </w:p>
    <w:p w:rsidR="004F2F32" w:rsidRDefault="004F2F32" w:rsidP="005C2399">
      <w:pPr>
        <w:pStyle w:val="NoSpacing"/>
      </w:pPr>
      <w:r>
        <w:t>Nick Gibbins (NG)</w:t>
      </w:r>
    </w:p>
    <w:p w:rsidR="004F2F32" w:rsidRDefault="004F2F32" w:rsidP="005C2399">
      <w:pPr>
        <w:pStyle w:val="NoSpacing"/>
      </w:pPr>
      <w:r>
        <w:t>Emma Glenister (EG)</w:t>
      </w:r>
    </w:p>
    <w:p w:rsidR="004F2F32" w:rsidRDefault="004F2F32" w:rsidP="005C2399">
      <w:pPr>
        <w:pStyle w:val="NoSpacing"/>
      </w:pPr>
      <w:r>
        <w:t>Anthony Gotley (AG)</w:t>
      </w:r>
    </w:p>
    <w:p w:rsidR="004F2F32" w:rsidRDefault="004F2F32" w:rsidP="005C2399">
      <w:pPr>
        <w:pStyle w:val="NoSpacing"/>
      </w:pPr>
      <w:r>
        <w:t>Councillor Charles Howell (PC link) (CH)</w:t>
      </w:r>
    </w:p>
    <w:p w:rsidR="004F2F32" w:rsidRDefault="004F2F32" w:rsidP="005C2399">
      <w:pPr>
        <w:pStyle w:val="NoSpacing"/>
      </w:pPr>
      <w:r>
        <w:t>Andrew Hutchison (AH)</w:t>
      </w:r>
    </w:p>
    <w:p w:rsidR="004F2F32" w:rsidRDefault="004F2F32" w:rsidP="005C2399">
      <w:pPr>
        <w:pStyle w:val="NoSpacing"/>
      </w:pPr>
      <w:r>
        <w:t>Nick Wilkinson (Chair) (NW)</w:t>
      </w:r>
    </w:p>
    <w:p w:rsidR="004F2F32" w:rsidRDefault="004F2F32" w:rsidP="005C2399">
      <w:pPr>
        <w:pStyle w:val="NoSpacing"/>
      </w:pPr>
    </w:p>
    <w:p w:rsidR="004F2F32" w:rsidRDefault="004F2F32" w:rsidP="005C2399">
      <w:pPr>
        <w:pStyle w:val="NoSpacing"/>
        <w:rPr>
          <w:b/>
        </w:rPr>
      </w:pPr>
      <w:r>
        <w:rPr>
          <w:b/>
        </w:rPr>
        <w:t>Apologies:</w:t>
      </w:r>
    </w:p>
    <w:p w:rsidR="004F2F32" w:rsidRDefault="004F2F32" w:rsidP="005C2399">
      <w:pPr>
        <w:pStyle w:val="NoSpacing"/>
      </w:pPr>
      <w:r>
        <w:t>Viv Fox</w:t>
      </w:r>
    </w:p>
    <w:p w:rsidR="004F2F32" w:rsidRDefault="004F2F32" w:rsidP="005C2399">
      <w:pPr>
        <w:pStyle w:val="NoSpacing"/>
      </w:pPr>
      <w:r>
        <w:t>Sue Mason</w:t>
      </w:r>
    </w:p>
    <w:p w:rsidR="004F2F32" w:rsidRDefault="004F2F32" w:rsidP="005C2399">
      <w:pPr>
        <w:pStyle w:val="NoSpacing"/>
      </w:pPr>
    </w:p>
    <w:p w:rsidR="004F2F32" w:rsidRDefault="004F2F32" w:rsidP="005C2399">
      <w:pPr>
        <w:pStyle w:val="NoSpacing"/>
        <w:rPr>
          <w:b/>
        </w:rPr>
      </w:pPr>
      <w:r>
        <w:rPr>
          <w:b/>
        </w:rPr>
        <w:t>Item 1 – Opening Remarks</w:t>
      </w:r>
    </w:p>
    <w:p w:rsidR="004F2F32" w:rsidRDefault="004F2F32" w:rsidP="005C2399">
      <w:pPr>
        <w:pStyle w:val="NoSpacing"/>
      </w:pPr>
      <w:r>
        <w:t>NW thanked all those named above for having agreed to serve on the WG.  First priority to produce and action a GB Civil Parish-wide questionnaire.</w:t>
      </w:r>
    </w:p>
    <w:p w:rsidR="004F2F32" w:rsidRDefault="004F2F32" w:rsidP="005C2399">
      <w:pPr>
        <w:pStyle w:val="NoSpacing"/>
      </w:pPr>
    </w:p>
    <w:p w:rsidR="004F2F32" w:rsidRDefault="004F2F32" w:rsidP="005C2399">
      <w:pPr>
        <w:pStyle w:val="NoSpacing"/>
        <w:rPr>
          <w:b/>
        </w:rPr>
      </w:pPr>
      <w:r>
        <w:rPr>
          <w:b/>
        </w:rPr>
        <w:t>Item 2 – Record of Meeting 1 (30 Nov 2016)</w:t>
      </w:r>
    </w:p>
    <w:p w:rsidR="004F2F32" w:rsidRDefault="004F2F32" w:rsidP="005C2399">
      <w:pPr>
        <w:pStyle w:val="NoSpacing"/>
      </w:pPr>
      <w:r>
        <w:t>No amendments.</w:t>
      </w:r>
    </w:p>
    <w:p w:rsidR="004F2F32" w:rsidRDefault="004F2F32" w:rsidP="005C2399">
      <w:pPr>
        <w:pStyle w:val="NoSpacing"/>
      </w:pPr>
    </w:p>
    <w:p w:rsidR="004F2F32" w:rsidRDefault="004F2F32" w:rsidP="005C2399">
      <w:pPr>
        <w:pStyle w:val="NoSpacing"/>
        <w:rPr>
          <w:b/>
        </w:rPr>
      </w:pPr>
      <w:r>
        <w:rPr>
          <w:b/>
        </w:rPr>
        <w:t>Item 3 – Matters Arising</w:t>
      </w:r>
    </w:p>
    <w:p w:rsidR="004F2F32" w:rsidRDefault="004F2F32" w:rsidP="000F1DD0">
      <w:pPr>
        <w:pStyle w:val="NoSpacing"/>
        <w:numPr>
          <w:ilvl w:val="0"/>
          <w:numId w:val="1"/>
        </w:numPr>
      </w:pPr>
      <w:r>
        <w:rPr>
          <w:b/>
        </w:rPr>
        <w:t xml:space="preserve">RBL Site. </w:t>
      </w:r>
      <w:r>
        <w:t>CB debriefed on 15 Jan 2016 Village Hall meeting to explore possible ideas for use of the site, necessarily inconclusive. Further Village Hall meeting to be held when more information available.  Work of NDPWG may be too late to influence site development decisions, but meanwhile wider community needs than recreational must continue to be addressed in NDP questionnaire, especially on housing.</w:t>
      </w:r>
    </w:p>
    <w:p w:rsidR="004F2F32" w:rsidRDefault="004F2F32" w:rsidP="000F1DD0">
      <w:pPr>
        <w:pStyle w:val="NoSpacing"/>
        <w:numPr>
          <w:ilvl w:val="0"/>
          <w:numId w:val="1"/>
        </w:numPr>
      </w:pPr>
      <w:r w:rsidRPr="00C21405">
        <w:rPr>
          <w:b/>
        </w:rPr>
        <w:t>Tottenham Park</w:t>
      </w:r>
      <w:r>
        <w:t>. Apart from animal husbandry enclosure work, no further developments yet approved by WC, so WG consideration of wider impact on Parish not yet possible.</w:t>
      </w:r>
    </w:p>
    <w:p w:rsidR="004F2F32" w:rsidRDefault="004F2F32" w:rsidP="000F1DD0">
      <w:pPr>
        <w:pStyle w:val="NoSpacing"/>
        <w:numPr>
          <w:ilvl w:val="0"/>
          <w:numId w:val="1"/>
        </w:numPr>
      </w:pPr>
      <w:r w:rsidRPr="00C21405">
        <w:rPr>
          <w:b/>
        </w:rPr>
        <w:t>Allotments</w:t>
      </w:r>
      <w:r>
        <w:t xml:space="preserve">.  Until Ramsbury Estate formal reply to WC SLAA enquiry known in due course, potential impact also unknown; current indications no early change of use. </w:t>
      </w:r>
    </w:p>
    <w:p w:rsidR="004F2F32" w:rsidRDefault="004F2F32" w:rsidP="000F1DD0">
      <w:pPr>
        <w:pStyle w:val="NoSpacing"/>
        <w:numPr>
          <w:ilvl w:val="0"/>
          <w:numId w:val="1"/>
        </w:numPr>
      </w:pPr>
      <w:r>
        <w:rPr>
          <w:b/>
        </w:rPr>
        <w:t xml:space="preserve">PC Actions. </w:t>
      </w:r>
      <w:r>
        <w:t>WC Link Officer applied for, but not yet nominated. CH debriefed on his off-the-record discussion with WC Head of Spatial Planning.  NW commented that, even if no immediate pressure for further housing development in Parish, WG must allow in NDP for subsequent developments up to 2026 and beyond, and also cover other aspects of planning than housing.</w:t>
      </w:r>
    </w:p>
    <w:p w:rsidR="004F2F32" w:rsidRDefault="004F2F32" w:rsidP="000F1DD0">
      <w:pPr>
        <w:pStyle w:val="NoSpacing"/>
        <w:numPr>
          <w:ilvl w:val="0"/>
          <w:numId w:val="1"/>
        </w:numPr>
      </w:pPr>
      <w:r>
        <w:rPr>
          <w:b/>
        </w:rPr>
        <w:t xml:space="preserve">Pewsey Area Board Involvement. </w:t>
      </w:r>
      <w:r>
        <w:t>Apparently none in NDP approvals process.</w:t>
      </w:r>
    </w:p>
    <w:p w:rsidR="004F2F32" w:rsidRDefault="004F2F32" w:rsidP="00E61FC8">
      <w:pPr>
        <w:pStyle w:val="NoSpacing"/>
      </w:pPr>
    </w:p>
    <w:p w:rsidR="004F2F32" w:rsidRDefault="004F2F32" w:rsidP="00E61FC8">
      <w:pPr>
        <w:pStyle w:val="NoSpacing"/>
      </w:pPr>
      <w:r>
        <w:rPr>
          <w:b/>
        </w:rPr>
        <w:t xml:space="preserve">Item 4 – Composition of GBNDPWG.  </w:t>
      </w:r>
      <w:r>
        <w:t xml:space="preserve">Agreed that representation of social housing residents needed for completeness.  EG asked to approach one of those suggested. </w:t>
      </w:r>
    </w:p>
    <w:p w:rsidR="004F2F32" w:rsidRDefault="004F2F32" w:rsidP="004745B3">
      <w:pPr>
        <w:pStyle w:val="NoSpacing"/>
        <w:ind w:left="2880"/>
      </w:pPr>
      <w:r w:rsidRPr="007269B5">
        <w:rPr>
          <w:b/>
        </w:rPr>
        <w:t>Action: EG</w:t>
      </w:r>
      <w:r>
        <w:t xml:space="preserve"> [post meeting: Claire Tarbox has agreed to join WG.]</w:t>
      </w:r>
    </w:p>
    <w:p w:rsidR="004F2F32" w:rsidRDefault="004F2F32" w:rsidP="00E61FC8">
      <w:pPr>
        <w:pStyle w:val="NoSpacing"/>
      </w:pPr>
    </w:p>
    <w:p w:rsidR="004F2F32" w:rsidRDefault="004F2F32" w:rsidP="00E61FC8">
      <w:pPr>
        <w:pStyle w:val="NoSpacing"/>
      </w:pPr>
      <w:r>
        <w:rPr>
          <w:b/>
        </w:rPr>
        <w:t xml:space="preserve">Item 5 – Questionnaire.  </w:t>
      </w:r>
      <w:r>
        <w:t xml:space="preserve">NW reminded WG that primary purpose of questionnaire to </w:t>
      </w:r>
      <w:r w:rsidRPr="00E61FC8">
        <w:t xml:space="preserve">ascertain whether </w:t>
      </w:r>
      <w:r>
        <w:t xml:space="preserve">community wished to proceed down NDP route; secondary purpose to start to gather data not available from elsewhere about residents and Civil Parish, and opinions about matters of general importance.  Burbage questionnaire discussed by WG as framework for GB version; content and format amendments agreed, more emphasis to be given to residents’ known concerns, first draft to be produced by NW within fortnight and circulated by email to WG for comment.   </w:t>
      </w:r>
      <w:r>
        <w:tab/>
      </w:r>
      <w:r>
        <w:tab/>
      </w:r>
      <w:r>
        <w:tab/>
      </w:r>
      <w:r>
        <w:tab/>
      </w:r>
      <w:r>
        <w:tab/>
      </w:r>
      <w:r>
        <w:tab/>
      </w:r>
      <w:r>
        <w:tab/>
      </w:r>
      <w:r>
        <w:tab/>
      </w:r>
      <w:r>
        <w:tab/>
      </w:r>
      <w:r>
        <w:tab/>
      </w:r>
      <w:r>
        <w:tab/>
      </w:r>
      <w:r>
        <w:tab/>
      </w:r>
      <w:r w:rsidRPr="007269B5">
        <w:rPr>
          <w:b/>
        </w:rPr>
        <w:t>Action: NW</w:t>
      </w:r>
    </w:p>
    <w:p w:rsidR="004F2F32" w:rsidRDefault="004F2F32" w:rsidP="00E61FC8">
      <w:pPr>
        <w:pStyle w:val="NoSpacing"/>
      </w:pPr>
      <w:r>
        <w:tab/>
      </w:r>
      <w:r>
        <w:tab/>
      </w:r>
      <w:r>
        <w:tab/>
      </w:r>
      <w:r>
        <w:tab/>
      </w:r>
      <w:r>
        <w:tab/>
      </w:r>
      <w:r>
        <w:tab/>
      </w:r>
      <w:r>
        <w:tab/>
      </w:r>
      <w:r>
        <w:tab/>
      </w:r>
      <w:r>
        <w:tab/>
      </w:r>
    </w:p>
    <w:p w:rsidR="004F2F32" w:rsidRDefault="004F2F32" w:rsidP="00E61FC8">
      <w:pPr>
        <w:pStyle w:val="NoSpacing"/>
      </w:pPr>
      <w:r>
        <w:t>SurveyMonkey to be used as system for questionnaire format.  Agreed to ask Burbage NDPWG  administrator if she would produce this and the report of subsequent analysis, and be paid accordingly by GB.</w:t>
      </w:r>
      <w:r>
        <w:tab/>
      </w:r>
      <w:r>
        <w:tab/>
      </w:r>
      <w:r>
        <w:tab/>
      </w:r>
      <w:r>
        <w:tab/>
      </w:r>
      <w:r>
        <w:tab/>
      </w:r>
      <w:r>
        <w:tab/>
      </w:r>
      <w:r>
        <w:tab/>
      </w:r>
      <w:r w:rsidRPr="007269B5">
        <w:rPr>
          <w:b/>
        </w:rPr>
        <w:t>Action: NW</w:t>
      </w:r>
    </w:p>
    <w:p w:rsidR="004F2F32" w:rsidRDefault="004F2F32" w:rsidP="00E61FC8">
      <w:pPr>
        <w:pStyle w:val="NoSpacing"/>
      </w:pPr>
      <w:r>
        <w:t xml:space="preserve">Printing by Parish News printers to be investigated.  </w:t>
      </w:r>
      <w:r>
        <w:tab/>
      </w:r>
      <w:r>
        <w:tab/>
      </w:r>
      <w:r>
        <w:tab/>
      </w:r>
      <w:r w:rsidRPr="007269B5">
        <w:rPr>
          <w:b/>
        </w:rPr>
        <w:t>Action: AH</w:t>
      </w:r>
      <w:r>
        <w:tab/>
      </w:r>
      <w:r>
        <w:tab/>
      </w:r>
      <w:r>
        <w:tab/>
      </w:r>
      <w:r>
        <w:tab/>
      </w:r>
      <w:r>
        <w:tab/>
      </w:r>
      <w:r>
        <w:tab/>
      </w:r>
      <w:r>
        <w:tab/>
      </w:r>
      <w:r>
        <w:tab/>
      </w:r>
      <w:r>
        <w:tab/>
      </w:r>
      <w:r>
        <w:tab/>
      </w:r>
      <w:r>
        <w:tab/>
      </w:r>
      <w:r>
        <w:tab/>
      </w:r>
    </w:p>
    <w:p w:rsidR="004F2F32" w:rsidRDefault="004F2F32" w:rsidP="00E61FC8">
      <w:pPr>
        <w:pStyle w:val="NoSpacing"/>
      </w:pPr>
      <w:r>
        <w:t>Distribution of questionnaire should be separate from Parish News distribution, by volunteers</w:t>
      </w:r>
      <w:r w:rsidRPr="0025063B">
        <w:t xml:space="preserve"> </w:t>
      </w:r>
      <w:r>
        <w:t>(paid?).  Also to be available for completion online on GB website.  Responses</w:t>
      </w:r>
      <w:r w:rsidRPr="009C71D8">
        <w:t xml:space="preserve"> </w:t>
      </w:r>
      <w:r>
        <w:t xml:space="preserve">to be individual, apart from parents completing on behalf of children under 16.  Two weeks to be allowed for completion.  Separate questionnaire for businesses. Collection door to door too contentious, so two collection points needed (Post Office and Store?).  </w:t>
      </w:r>
    </w:p>
    <w:p w:rsidR="004F2F32" w:rsidRDefault="004F2F32" w:rsidP="00E61FC8">
      <w:pPr>
        <w:pStyle w:val="NoSpacing"/>
      </w:pPr>
    </w:p>
    <w:p w:rsidR="004F2F32" w:rsidRDefault="004F2F32" w:rsidP="00E61FC8">
      <w:pPr>
        <w:pStyle w:val="NoSpacing"/>
      </w:pPr>
      <w:r>
        <w:t>Publicity to encourage participation when questionnaire ready (March?): Parish News, GB website, notice boards, Post Office, Store, etc, and personal encouragement of residents by WG members.</w:t>
      </w:r>
    </w:p>
    <w:p w:rsidR="004F2F32" w:rsidRDefault="004F2F32" w:rsidP="00E61FC8">
      <w:pPr>
        <w:pStyle w:val="NoSpacing"/>
      </w:pPr>
    </w:p>
    <w:p w:rsidR="004F2F32" w:rsidRDefault="004F2F32" w:rsidP="00E61FC8">
      <w:pPr>
        <w:pStyle w:val="NoSpacing"/>
      </w:pPr>
      <w:r>
        <w:rPr>
          <w:b/>
        </w:rPr>
        <w:t xml:space="preserve">Item 6 – Draft List of ‘Expert’ Co-optees.  </w:t>
      </w:r>
      <w:r>
        <w:t>Names in initial list circulated to be added to by WG after questionnaire distributed.</w:t>
      </w:r>
    </w:p>
    <w:p w:rsidR="004F2F32" w:rsidRDefault="004F2F32" w:rsidP="00E61FC8">
      <w:pPr>
        <w:pStyle w:val="NoSpacing"/>
      </w:pPr>
    </w:p>
    <w:p w:rsidR="004F2F32" w:rsidRPr="00AF42B2" w:rsidRDefault="004F2F32" w:rsidP="00E61FC8">
      <w:pPr>
        <w:pStyle w:val="NoSpacing"/>
      </w:pPr>
      <w:r>
        <w:rPr>
          <w:b/>
        </w:rPr>
        <w:t xml:space="preserve">Item 7 – Secretarial/Admin Support for WG.  </w:t>
      </w:r>
      <w:r>
        <w:t>No ideas to date.  Better title and outline job description to be inserted in February Parish News recruiting advertisement if no candidate forthcoming</w:t>
      </w:r>
      <w:r>
        <w:rPr>
          <w:b/>
        </w:rPr>
        <w:t xml:space="preserve">.  </w:t>
      </w:r>
      <w:r>
        <w:rPr>
          <w:b/>
        </w:rPr>
        <w:tab/>
        <w:t xml:space="preserve">Action: NW/AH </w:t>
      </w:r>
      <w:r w:rsidRPr="00AF42B2">
        <w:t>[post-meeting:</w:t>
      </w:r>
      <w:r>
        <w:t xml:space="preserve"> Helen Sheehan has volunteered to be WG Secretary]</w:t>
      </w:r>
    </w:p>
    <w:p w:rsidR="004F2F32" w:rsidRDefault="004F2F32" w:rsidP="00E61FC8">
      <w:pPr>
        <w:pStyle w:val="NoSpacing"/>
        <w:rPr>
          <w:b/>
        </w:rPr>
      </w:pPr>
    </w:p>
    <w:p w:rsidR="004F2F32" w:rsidRDefault="004F2F32" w:rsidP="00E61FC8">
      <w:pPr>
        <w:pStyle w:val="NoSpacing"/>
      </w:pPr>
      <w:r>
        <w:rPr>
          <w:b/>
        </w:rPr>
        <w:t xml:space="preserve">Item 8 – Funding.  </w:t>
      </w:r>
      <w:r>
        <w:t>The PC had already set aside £4K for this year, with the likelihood of a similar amount next, hopefully recoverable from WC.  So any immediate minor expenses covered by PC funds.</w:t>
      </w:r>
    </w:p>
    <w:p w:rsidR="004F2F32" w:rsidRDefault="004F2F32" w:rsidP="00E61FC8">
      <w:pPr>
        <w:pStyle w:val="NoSpacing"/>
      </w:pPr>
    </w:p>
    <w:p w:rsidR="004F2F32" w:rsidRDefault="004F2F32" w:rsidP="00E61FC8">
      <w:pPr>
        <w:pStyle w:val="NoSpacing"/>
      </w:pPr>
      <w:r>
        <w:rPr>
          <w:b/>
        </w:rPr>
        <w:t xml:space="preserve">Item 9 – AOB. </w:t>
      </w:r>
      <w:r>
        <w:t>None.</w:t>
      </w:r>
    </w:p>
    <w:p w:rsidR="004F2F32" w:rsidRDefault="004F2F32" w:rsidP="00E61FC8">
      <w:pPr>
        <w:pStyle w:val="NoSpacing"/>
      </w:pPr>
    </w:p>
    <w:p w:rsidR="004F2F32" w:rsidRDefault="004F2F32" w:rsidP="00E61FC8">
      <w:pPr>
        <w:pStyle w:val="NoSpacing"/>
      </w:pPr>
      <w:r w:rsidRPr="009C71D8">
        <w:rPr>
          <w:b/>
        </w:rPr>
        <w:t>Item 10 – Next meeting.</w:t>
      </w:r>
      <w:r>
        <w:rPr>
          <w:b/>
        </w:rPr>
        <w:t xml:space="preserve">  </w:t>
      </w:r>
      <w:r>
        <w:t>Probably in about a month, principally to finalise questionnaire.  Possible dates to be proposed by email.</w:t>
      </w:r>
      <w:r>
        <w:tab/>
      </w:r>
      <w:r>
        <w:tab/>
      </w:r>
      <w:r>
        <w:tab/>
      </w:r>
      <w:r>
        <w:tab/>
      </w:r>
      <w:r>
        <w:tab/>
      </w:r>
      <w:r>
        <w:tab/>
      </w:r>
      <w:r w:rsidRPr="007269B5">
        <w:rPr>
          <w:b/>
        </w:rPr>
        <w:t>Action: NW</w:t>
      </w:r>
      <w:r>
        <w:t xml:space="preserve"> </w:t>
      </w:r>
    </w:p>
    <w:p w:rsidR="004F2F32" w:rsidRDefault="004F2F32" w:rsidP="00E61FC8">
      <w:pPr>
        <w:pStyle w:val="NoSpacing"/>
      </w:pPr>
    </w:p>
    <w:p w:rsidR="004F2F32" w:rsidRDefault="004F2F32" w:rsidP="00E61FC8">
      <w:pPr>
        <w:pStyle w:val="NoSpacing"/>
      </w:pPr>
      <w:r>
        <w:t>Meeting closed at 1855.</w:t>
      </w:r>
    </w:p>
    <w:p w:rsidR="004F2F32" w:rsidRDefault="004F2F32" w:rsidP="00E61FC8">
      <w:pPr>
        <w:pStyle w:val="NoSpacing"/>
      </w:pPr>
    </w:p>
    <w:p w:rsidR="004F2F32" w:rsidRDefault="004F2F32" w:rsidP="00E61FC8">
      <w:pPr>
        <w:pStyle w:val="NoSpacing"/>
      </w:pPr>
    </w:p>
    <w:p w:rsidR="004F2F32" w:rsidRDefault="004F2F32" w:rsidP="00E61FC8">
      <w:pPr>
        <w:pStyle w:val="NoSpacing"/>
      </w:pPr>
      <w:r>
        <w:tab/>
      </w:r>
      <w:r>
        <w:tab/>
      </w:r>
      <w:r>
        <w:tab/>
      </w:r>
      <w:r>
        <w:tab/>
      </w:r>
      <w:r>
        <w:tab/>
      </w:r>
      <w:r>
        <w:tab/>
      </w:r>
      <w:r>
        <w:tab/>
      </w:r>
      <w:r>
        <w:tab/>
        <w:t>Nick Wilkinson</w:t>
      </w:r>
    </w:p>
    <w:p w:rsidR="004F2F32" w:rsidRPr="009C71D8" w:rsidRDefault="004F2F32" w:rsidP="00E61FC8">
      <w:pPr>
        <w:pStyle w:val="NoSpacing"/>
      </w:pPr>
      <w:r>
        <w:tab/>
      </w:r>
      <w:r>
        <w:tab/>
      </w:r>
      <w:r>
        <w:tab/>
      </w:r>
      <w:r>
        <w:tab/>
      </w:r>
      <w:r>
        <w:tab/>
      </w:r>
      <w:r>
        <w:tab/>
      </w:r>
      <w:r>
        <w:tab/>
      </w:r>
      <w:r>
        <w:tab/>
        <w:t>Chair GBNDPWG</w:t>
      </w:r>
    </w:p>
    <w:p w:rsidR="004F2F32" w:rsidRDefault="004F2F32" w:rsidP="00E61FC8">
      <w:pPr>
        <w:pStyle w:val="NoSpacing"/>
      </w:pPr>
    </w:p>
    <w:p w:rsidR="004F2F32" w:rsidRDefault="004F2F32" w:rsidP="00E61FC8">
      <w:pPr>
        <w:pStyle w:val="NoSpacing"/>
      </w:pPr>
    </w:p>
    <w:p w:rsidR="004F2F32" w:rsidRDefault="004F2F32" w:rsidP="00E61FC8">
      <w:pPr>
        <w:pStyle w:val="NoSpacing"/>
      </w:pPr>
    </w:p>
    <w:p w:rsidR="004F2F32" w:rsidRDefault="004F2F32" w:rsidP="00E61FC8">
      <w:pPr>
        <w:pStyle w:val="NoSpacing"/>
      </w:pPr>
    </w:p>
    <w:p w:rsidR="004F2F32" w:rsidRDefault="004F2F32" w:rsidP="00E61FC8">
      <w:pPr>
        <w:pStyle w:val="NoSpacing"/>
      </w:pPr>
    </w:p>
    <w:p w:rsidR="004F2F32" w:rsidRDefault="004F2F32" w:rsidP="00E61FC8">
      <w:pPr>
        <w:pStyle w:val="NoSpacing"/>
      </w:pPr>
    </w:p>
    <w:p w:rsidR="004F2F32" w:rsidRDefault="004F2F32" w:rsidP="00E61FC8">
      <w:pPr>
        <w:pStyle w:val="NoSpacing"/>
      </w:pPr>
    </w:p>
    <w:p w:rsidR="004F2F32" w:rsidRPr="00E61FC8" w:rsidRDefault="004F2F32" w:rsidP="00E61FC8">
      <w:pPr>
        <w:pStyle w:val="NoSpacing"/>
      </w:pPr>
      <w:r>
        <w:t xml:space="preserve">  </w:t>
      </w:r>
    </w:p>
    <w:sectPr w:rsidR="004F2F32" w:rsidRPr="00E61FC8" w:rsidSect="00A5233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73DA7"/>
    <w:multiLevelType w:val="hybridMultilevel"/>
    <w:tmpl w:val="9E327298"/>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C2399"/>
    <w:rsid w:val="00001206"/>
    <w:rsid w:val="0000498B"/>
    <w:rsid w:val="000911FB"/>
    <w:rsid w:val="000D6104"/>
    <w:rsid w:val="000F1DD0"/>
    <w:rsid w:val="0025063B"/>
    <w:rsid w:val="00296F72"/>
    <w:rsid w:val="0031529F"/>
    <w:rsid w:val="00435A90"/>
    <w:rsid w:val="004745B3"/>
    <w:rsid w:val="0048102E"/>
    <w:rsid w:val="004F2F32"/>
    <w:rsid w:val="00515917"/>
    <w:rsid w:val="005265A6"/>
    <w:rsid w:val="00590D33"/>
    <w:rsid w:val="005B6063"/>
    <w:rsid w:val="005C2399"/>
    <w:rsid w:val="005E2DD2"/>
    <w:rsid w:val="006118B9"/>
    <w:rsid w:val="007269B5"/>
    <w:rsid w:val="007770E1"/>
    <w:rsid w:val="00790E45"/>
    <w:rsid w:val="009C71D8"/>
    <w:rsid w:val="00A0106A"/>
    <w:rsid w:val="00A0707B"/>
    <w:rsid w:val="00A52339"/>
    <w:rsid w:val="00A650D3"/>
    <w:rsid w:val="00AF42B2"/>
    <w:rsid w:val="00B1197A"/>
    <w:rsid w:val="00C21405"/>
    <w:rsid w:val="00DF1DDF"/>
    <w:rsid w:val="00E61FC8"/>
    <w:rsid w:val="00F7625E"/>
    <w:rsid w:val="00F81E9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339"/>
    <w:pPr>
      <w:spacing w:after="200"/>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C2399"/>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4A469A6A-9A1E-423D-A9F3-91F71E441D14}"/>
</file>

<file path=customXml/itemProps2.xml><?xml version="1.0" encoding="utf-8"?>
<ds:datastoreItem xmlns:ds="http://schemas.openxmlformats.org/officeDocument/2006/customXml" ds:itemID="{1D20DB47-12E2-4900-82E4-417A883ACCC1}"/>
</file>

<file path=customXml/itemProps3.xml><?xml version="1.0" encoding="utf-8"?>
<ds:datastoreItem xmlns:ds="http://schemas.openxmlformats.org/officeDocument/2006/customXml" ds:itemID="{8FAF7308-800F-4139-9929-4383F2151447}"/>
</file>

<file path=docProps/app.xml><?xml version="1.0" encoding="utf-8"?>
<Properties xmlns="http://schemas.openxmlformats.org/officeDocument/2006/extended-properties" xmlns:vt="http://schemas.openxmlformats.org/officeDocument/2006/docPropsVTypes">
  <Template>Normal_Wordconv.dotm</Template>
  <TotalTime>0</TotalTime>
  <Pages>2</Pages>
  <Words>663</Words>
  <Characters>3781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Bedwyn Neighbourhood Development Plan Working Group</dc:title>
  <dc:subject/>
  <dc:creator>Nick</dc:creator>
  <cp:keywords/>
  <dc:description/>
  <cp:lastModifiedBy>T</cp:lastModifiedBy>
  <cp:revision>2</cp:revision>
  <dcterms:created xsi:type="dcterms:W3CDTF">2016-02-21T21:59:00Z</dcterms:created>
  <dcterms:modified xsi:type="dcterms:W3CDTF">2016-02-21T21:59:00Z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